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B430" w14:textId="77777777" w:rsidR="00FE5C5D" w:rsidRDefault="00FE5C5D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13364A3" w14:textId="77777777" w:rsidR="00FE5C5D" w:rsidRDefault="00BA1A71">
      <w:pPr>
        <w:pStyle w:val="Standard"/>
        <w:spacing w:after="20" w:line="360" w:lineRule="auto"/>
        <w:jc w:val="center"/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II.</w:t>
      </w:r>
    </w:p>
    <w:p w14:paraId="3BA89AD4" w14:textId="77777777" w:rsidR="00FE5C5D" w:rsidRDefault="00BA1A71">
      <w:pPr>
        <w:pStyle w:val="Standard"/>
        <w:spacing w:after="20" w:line="360" w:lineRule="auto"/>
        <w:jc w:val="center"/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JÖVEDELEMNYILATKOZAT</w:t>
      </w:r>
    </w:p>
    <w:p w14:paraId="4E489A25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Az ellátást kérelmező személyre vonatkozó személyes adatok:</w:t>
      </w:r>
    </w:p>
    <w:p w14:paraId="524E6331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Név:     </w:t>
      </w:r>
    </w:p>
    <w:p w14:paraId="24404244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Születési név:     </w:t>
      </w:r>
    </w:p>
    <w:p w14:paraId="503B0105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Anyja neve:     </w:t>
      </w:r>
    </w:p>
    <w:p w14:paraId="02A30040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Születési hely, idő:     </w:t>
      </w:r>
    </w:p>
    <w:p w14:paraId="424D4C26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Lakóhely:     </w:t>
      </w:r>
    </w:p>
    <w:p w14:paraId="2A6F30CA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Tartózkodási hely:     </w:t>
      </w:r>
    </w:p>
    <w:p w14:paraId="06AF7DD8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i/>
          <w:i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i/>
          <w:iCs/>
          <w:sz w:val="24"/>
          <w:szCs w:val="24"/>
          <w:lang w:eastAsia="hu-HU"/>
        </w:rPr>
        <w:t>(itt azt a lakcímet kell megjelölni, ahol a kérelmező életvitelszerűen tartózkodik)</w:t>
      </w:r>
    </w:p>
    <w:p w14:paraId="157B6D63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Telefonszám (nem kötelező megadni):     </w:t>
      </w:r>
    </w:p>
    <w:p w14:paraId="3B201EFF" w14:textId="77777777" w:rsidR="00FE5C5D" w:rsidRDefault="00BA1A71">
      <w:pPr>
        <w:pStyle w:val="Standard"/>
        <w:spacing w:after="20" w:line="360" w:lineRule="auto"/>
        <w:jc w:val="both"/>
      </w:pP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 xml:space="preserve">Az 1993. évi III. törvény 117/B. §-a szerint a mindenkori intézményi térítési díjjal azonos személyi térítési díj megfizetését az ellátást igénylő vagy a térítési díjat megfizető más </w:t>
      </w: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személy vállalja-e</w:t>
      </w: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 xml:space="preserve"> (a rovat kitöltése nem minősül tényleges vállalásnak):</w:t>
      </w:r>
    </w:p>
    <w:p w14:paraId="5A51E0AC" w14:textId="77777777" w:rsidR="00FE5C5D" w:rsidRDefault="00BA1A71">
      <w:pPr>
        <w:pStyle w:val="Standard"/>
        <w:spacing w:after="20" w:line="360" w:lineRule="auto"/>
        <w:ind w:left="2260" w:hanging="1520"/>
        <w:jc w:val="both"/>
      </w:pPr>
      <w:r>
        <w:rPr>
          <w:rFonts w:ascii="Wingdings" w:eastAsia="Times New Roman" w:hAnsi="Wingdings" w:cs="Wingdings"/>
          <w:sz w:val="24"/>
          <w:szCs w:val="24"/>
          <w:lang w:eastAsia="hu-HU"/>
        </w:rPr>
        <w:t></w:t>
      </w:r>
      <w:r>
        <w:rPr>
          <w:rFonts w:ascii="Times, 'Times New Roman'" w:eastAsia="Times, 'Times New Roman'" w:hAnsi="Times, 'Times New Roman'" w:cs="Times, 'Times New Roman'"/>
          <w:b/>
          <w:bCs/>
          <w:sz w:val="24"/>
          <w:szCs w:val="24"/>
          <w:lang w:eastAsia="hu-HU"/>
        </w:rPr>
        <w:t xml:space="preserve"> </w:t>
      </w: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igen</w:t>
      </w: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 xml:space="preserve"> - ebben az esetben a jövedelemnyilatkozat további részét és a „III. Vagyonnyilatkozat” nyomtatványt nem kell kitölteni,</w:t>
      </w:r>
    </w:p>
    <w:p w14:paraId="1224FDA1" w14:textId="77777777" w:rsidR="00FE5C5D" w:rsidRDefault="00BA1A71">
      <w:pPr>
        <w:pStyle w:val="Standard"/>
        <w:spacing w:after="20" w:line="360" w:lineRule="auto"/>
        <w:ind w:left="2260" w:hanging="1520"/>
        <w:jc w:val="both"/>
      </w:pPr>
      <w:r>
        <w:rPr>
          <w:rFonts w:ascii="Wingdings" w:eastAsia="Times New Roman" w:hAnsi="Wingdings" w:cs="Wingdings"/>
          <w:sz w:val="24"/>
          <w:szCs w:val="24"/>
          <w:lang w:eastAsia="hu-HU"/>
        </w:rPr>
        <w:t></w:t>
      </w:r>
      <w:r>
        <w:rPr>
          <w:rFonts w:ascii="Times, 'Times New Roman'" w:eastAsia="Times, 'Times New Roman'" w:hAnsi="Times, 'Times New Roman'" w:cs="Times, 'Times New Roman'"/>
          <w:b/>
          <w:bCs/>
          <w:sz w:val="24"/>
          <w:szCs w:val="24"/>
          <w:lang w:eastAsia="hu-HU"/>
        </w:rPr>
        <w:t xml:space="preserve"> </w:t>
      </w: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nem</w:t>
      </w:r>
    </w:p>
    <w:p w14:paraId="3022C67B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Az ellátást kérelmező személyre vonatkozó jövedelmi adatok:</w:t>
      </w:r>
    </w:p>
    <w:tbl>
      <w:tblPr>
        <w:tblW w:w="10215" w:type="dxa"/>
        <w:tblInd w:w="-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32"/>
        <w:gridCol w:w="1483"/>
      </w:tblGrid>
      <w:tr w:rsidR="00FE5C5D" w14:paraId="60ECAE2D" w14:textId="77777777">
        <w:tblPrEx>
          <w:tblCellMar>
            <w:top w:w="0" w:type="dxa"/>
            <w:bottom w:w="0" w:type="dxa"/>
          </w:tblCellMar>
        </w:tblPrEx>
        <w:tc>
          <w:tcPr>
            <w:tcW w:w="8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12530FA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jövedelem típusa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AD4CDEC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Nettó összege</w:t>
            </w:r>
          </w:p>
        </w:tc>
      </w:tr>
      <w:tr w:rsidR="00FE5C5D" w14:paraId="285E800F" w14:textId="77777777">
        <w:tblPrEx>
          <w:tblCellMar>
            <w:top w:w="0" w:type="dxa"/>
            <w:bottom w:w="0" w:type="dxa"/>
          </w:tblCellMar>
        </w:tblPrEx>
        <w:tc>
          <w:tcPr>
            <w:tcW w:w="8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2E2CD36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Munkaviszonyból és más foglalkoztatási jogviszonyból származó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01E77ACB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E5C5D" w14:paraId="76ED7A28" w14:textId="77777777">
        <w:tblPrEx>
          <w:tblCellMar>
            <w:top w:w="0" w:type="dxa"/>
            <w:bottom w:w="0" w:type="dxa"/>
          </w:tblCellMar>
        </w:tblPrEx>
        <w:tc>
          <w:tcPr>
            <w:tcW w:w="8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C638FC6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Társas és egyéni vállalkozásból, őstermelői, szellemi és más önálló tevékenységből származó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28F84FC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E5C5D" w14:paraId="3C964BAD" w14:textId="77777777">
        <w:tblPrEx>
          <w:tblCellMar>
            <w:top w:w="0" w:type="dxa"/>
            <w:bottom w:w="0" w:type="dxa"/>
          </w:tblCellMar>
        </w:tblPrEx>
        <w:tc>
          <w:tcPr>
            <w:tcW w:w="8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0F743CBB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Táppénz, gyermekgondozási támogatások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94A907F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E5C5D" w14:paraId="0D01CEF7" w14:textId="77777777">
        <w:tblPrEx>
          <w:tblCellMar>
            <w:top w:w="0" w:type="dxa"/>
            <w:bottom w:w="0" w:type="dxa"/>
          </w:tblCellMar>
        </w:tblPrEx>
        <w:tc>
          <w:tcPr>
            <w:tcW w:w="8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6CE20948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Nyugellátás és egyéb nyugdíjszerű rendszeres szociális ellátások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68AFC67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E5C5D" w14:paraId="4E2DA4DB" w14:textId="77777777">
        <w:tblPrEx>
          <w:tblCellMar>
            <w:top w:w="0" w:type="dxa"/>
            <w:bottom w:w="0" w:type="dxa"/>
          </w:tblCellMar>
        </w:tblPrEx>
        <w:tc>
          <w:tcPr>
            <w:tcW w:w="8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96DA184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Önkormányzat és állami szervek által folyósított ellátások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DD9F8E1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E5C5D" w14:paraId="6EC16EB7" w14:textId="77777777">
        <w:tblPrEx>
          <w:tblCellMar>
            <w:top w:w="0" w:type="dxa"/>
            <w:bottom w:w="0" w:type="dxa"/>
          </w:tblCellMar>
        </w:tblPrEx>
        <w:tc>
          <w:tcPr>
            <w:tcW w:w="8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81A4C96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Egyéb jövedelem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3F8E6F7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E5C5D" w14:paraId="27D98DF8" w14:textId="77777777">
        <w:tblPrEx>
          <w:tblCellMar>
            <w:top w:w="0" w:type="dxa"/>
            <w:bottom w:w="0" w:type="dxa"/>
          </w:tblCellMar>
        </w:tblPrEx>
        <w:tc>
          <w:tcPr>
            <w:tcW w:w="8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0DC14C48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Összes jövedelem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B982BEA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</w:tbl>
    <w:p w14:paraId="39D52394" w14:textId="77777777" w:rsidR="00595A82" w:rsidRDefault="00595A82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</w:pPr>
    </w:p>
    <w:p w14:paraId="06B5D8E9" w14:textId="77777777" w:rsidR="00595A82" w:rsidRDefault="00595A82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</w:pPr>
    </w:p>
    <w:p w14:paraId="60283464" w14:textId="40C2A80D" w:rsidR="00FE5C5D" w:rsidRDefault="00BA1A71">
      <w:pPr>
        <w:pStyle w:val="Standard"/>
        <w:spacing w:after="20" w:line="360" w:lineRule="auto"/>
        <w:jc w:val="both"/>
      </w:pP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Kiskorú igénybe vevő esetén</w:t>
      </w:r>
      <w:r>
        <w:rPr>
          <w:rFonts w:ascii="Times, 'Times New Roman'" w:eastAsia="Times New Roman" w:hAnsi="Times, 'Times New Roman'" w:cs="Times, 'Times New Roman'"/>
          <w:b/>
          <w:bCs/>
          <w:i/>
          <w:iCs/>
          <w:sz w:val="24"/>
          <w:szCs w:val="24"/>
          <w:lang w:eastAsia="hu-HU"/>
        </w:rPr>
        <w:t xml:space="preserve"> </w:t>
      </w: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a családban élőkre vonatkozó (nettó) jövedelmi adatok:</w:t>
      </w:r>
    </w:p>
    <w:p w14:paraId="016EBD3E" w14:textId="77777777" w:rsidR="00FE5C5D" w:rsidRDefault="00BA1A71">
      <w:pPr>
        <w:pStyle w:val="Standard"/>
        <w:spacing w:after="20" w:line="360" w:lineRule="auto"/>
        <w:rPr>
          <w:rFonts w:ascii="Times, 'Times New Roman'" w:eastAsia="Times New Roman" w:hAnsi="Times, 'Times New Roman'" w:cs="Times, 'Times New Roman'"/>
          <w:i/>
          <w:i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i/>
          <w:iCs/>
          <w:sz w:val="24"/>
          <w:szCs w:val="24"/>
          <w:lang w:eastAsia="hu-HU"/>
        </w:rPr>
        <w:t>(kizárólag kiskorú kérelmező esetén szükséges kitölteni)</w:t>
      </w:r>
    </w:p>
    <w:tbl>
      <w:tblPr>
        <w:tblW w:w="10215" w:type="dxa"/>
        <w:tblInd w:w="-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8"/>
        <w:gridCol w:w="1218"/>
        <w:gridCol w:w="1306"/>
        <w:gridCol w:w="1374"/>
        <w:gridCol w:w="959"/>
        <w:gridCol w:w="1236"/>
        <w:gridCol w:w="915"/>
        <w:gridCol w:w="559"/>
      </w:tblGrid>
      <w:tr w:rsidR="00FE5C5D" w14:paraId="3E40E537" w14:textId="77777777">
        <w:tblPrEx>
          <w:tblCellMar>
            <w:top w:w="0" w:type="dxa"/>
            <w:bottom w:w="0" w:type="dxa"/>
          </w:tblCellMar>
        </w:tblPrEx>
        <w:tc>
          <w:tcPr>
            <w:tcW w:w="3866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05EAFFE" w14:textId="77777777" w:rsidR="00FE5C5D" w:rsidRDefault="00BA1A71">
            <w:pPr>
              <w:pStyle w:val="Standard"/>
              <w:spacing w:before="60" w:after="20" w:line="36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  <w:t>A család létszáma: ................ fő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B926D28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Munkaviszonyból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és más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foglalkoztatási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jogviszonyból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származó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5B725A41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Társas és egyéni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vállalkozásból,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őstermelői, szellemi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és más önálló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tevékenységből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származó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CFD5315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Táppénz,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gyermek-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gondozási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támogatások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D691828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Önkormányzat és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állami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szervek által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folyósított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ellátások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3D093F8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Nyugellátás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és egyéb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nyugdíj-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szerű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rendszeres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szociális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ellátások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63C957F9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 xml:space="preserve">Egyéb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jöve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delem</w:t>
            </w:r>
          </w:p>
        </w:tc>
      </w:tr>
      <w:tr w:rsidR="00FE5C5D" w14:paraId="11443EF8" w14:textId="77777777">
        <w:tblPrEx>
          <w:tblCellMar>
            <w:top w:w="0" w:type="dxa"/>
            <w:bottom w:w="0" w:type="dxa"/>
          </w:tblCellMar>
        </w:tblPrEx>
        <w:tc>
          <w:tcPr>
            <w:tcW w:w="3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AA64F30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  <w:t>Az ellátást igénybe vevő kiskorú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938C6F8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235EC76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9BD58EF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009C281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177CE77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C3891F5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</w:tr>
      <w:tr w:rsidR="00FE5C5D" w14:paraId="2FF3FE8E" w14:textId="77777777">
        <w:tblPrEx>
          <w:tblCellMar>
            <w:top w:w="0" w:type="dxa"/>
            <w:bottom w:w="0" w:type="dxa"/>
          </w:tblCellMar>
        </w:tblPrEx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2307734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  <w:t>A közeli hozzátartozók neve, születési ideje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859C7D5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  <w:t>Rokoni kapcsolat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753E3DD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8596994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3439DF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39CD118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20E3839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68FA684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</w:tr>
      <w:tr w:rsidR="00FE5C5D" w14:paraId="63049CA7" w14:textId="77777777">
        <w:tblPrEx>
          <w:tblCellMar>
            <w:top w:w="0" w:type="dxa"/>
            <w:bottom w:w="0" w:type="dxa"/>
          </w:tblCellMar>
        </w:tblPrEx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E7956F1" w14:textId="77777777" w:rsidR="00FE5C5D" w:rsidRDefault="00BA1A71">
            <w:pPr>
              <w:pStyle w:val="Standard"/>
              <w:spacing w:before="60" w:after="20" w:line="36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1)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0092EB8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B523A83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C9B7C1E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3F58482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CE94193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B856FC8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91E1B29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</w:tr>
      <w:tr w:rsidR="00FE5C5D" w14:paraId="22523E15" w14:textId="77777777">
        <w:tblPrEx>
          <w:tblCellMar>
            <w:top w:w="0" w:type="dxa"/>
            <w:bottom w:w="0" w:type="dxa"/>
          </w:tblCellMar>
        </w:tblPrEx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2FAABAD" w14:textId="77777777" w:rsidR="00FE5C5D" w:rsidRDefault="00BA1A71">
            <w:pPr>
              <w:pStyle w:val="Standard"/>
              <w:spacing w:before="60" w:after="20" w:line="36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2)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598F31A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7B2EB75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5FFDE7E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4074C55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7083A70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1B6A131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652D215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</w:tr>
      <w:tr w:rsidR="00FE5C5D" w14:paraId="70711673" w14:textId="77777777">
        <w:tblPrEx>
          <w:tblCellMar>
            <w:top w:w="0" w:type="dxa"/>
            <w:bottom w:w="0" w:type="dxa"/>
          </w:tblCellMar>
        </w:tblPrEx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82465EC" w14:textId="77777777" w:rsidR="00FE5C5D" w:rsidRDefault="00BA1A71">
            <w:pPr>
              <w:pStyle w:val="Standard"/>
              <w:spacing w:before="60" w:after="20" w:line="36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3)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766F4B6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3C6CC21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C91B193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C565F51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8939DA4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2134FC0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9E77B46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</w:tr>
      <w:tr w:rsidR="00FE5C5D" w14:paraId="5E523CE7" w14:textId="77777777">
        <w:tblPrEx>
          <w:tblCellMar>
            <w:top w:w="0" w:type="dxa"/>
            <w:bottom w:w="0" w:type="dxa"/>
          </w:tblCellMar>
        </w:tblPrEx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D773ACE" w14:textId="77777777" w:rsidR="00FE5C5D" w:rsidRDefault="00BA1A71">
            <w:pPr>
              <w:pStyle w:val="Standard"/>
              <w:spacing w:before="60" w:after="20" w:line="36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4)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217C296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490AE7E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D82BB84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B608314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0918516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9AB6946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FF25276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</w:tr>
      <w:tr w:rsidR="00FE5C5D" w14:paraId="3D19C0B7" w14:textId="77777777">
        <w:tblPrEx>
          <w:tblCellMar>
            <w:top w:w="0" w:type="dxa"/>
            <w:bottom w:w="0" w:type="dxa"/>
          </w:tblCellMar>
        </w:tblPrEx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3F74110" w14:textId="77777777" w:rsidR="00FE5C5D" w:rsidRDefault="00BA1A71">
            <w:pPr>
              <w:pStyle w:val="Standard"/>
              <w:spacing w:before="60" w:after="20" w:line="36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5)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F87BFCF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5D61621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11BD717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41764CD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082BEFA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2E540A2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FED4917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</w:tr>
      <w:tr w:rsidR="00FE5C5D" w14:paraId="0022743F" w14:textId="77777777">
        <w:tblPrEx>
          <w:tblCellMar>
            <w:top w:w="0" w:type="dxa"/>
            <w:bottom w:w="0" w:type="dxa"/>
          </w:tblCellMar>
        </w:tblPrEx>
        <w:tc>
          <w:tcPr>
            <w:tcW w:w="3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002F04B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hu-HU"/>
              </w:rPr>
              <w:t>ÖSSZESEN: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BC92F7C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02F7166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71E4F97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0E01F2A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118306D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80698D9" w14:textId="77777777" w:rsidR="00FE5C5D" w:rsidRDefault="00BA1A71">
            <w:pPr>
              <w:pStyle w:val="Standard"/>
              <w:spacing w:before="60" w:after="20" w:line="36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hu-HU"/>
              </w:rPr>
              <w:t> </w:t>
            </w:r>
          </w:p>
        </w:tc>
      </w:tr>
    </w:tbl>
    <w:p w14:paraId="44D24195" w14:textId="77777777" w:rsidR="00FE5C5D" w:rsidRDefault="00BA1A71">
      <w:pPr>
        <w:pStyle w:val="Standard"/>
        <w:spacing w:after="20" w:line="360" w:lineRule="auto"/>
        <w:jc w:val="both"/>
        <w:rPr>
          <w:rFonts w:ascii="Times, 'Times New Roman'" w:eastAsia="Times New Roman" w:hAnsi="Times, 'Times New Roman'" w:cs="Times, 'Times New Roman'"/>
          <w:i/>
          <w:i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i/>
          <w:iCs/>
          <w:sz w:val="24"/>
          <w:szCs w:val="24"/>
          <w:lang w:eastAsia="hu-HU"/>
        </w:rPr>
        <w:t>(szükség esetén a táblázat sorai bővíthetők)</w:t>
      </w:r>
    </w:p>
    <w:p w14:paraId="512AC529" w14:textId="77777777" w:rsidR="00FE5C5D" w:rsidRDefault="00BA1A71">
      <w:pPr>
        <w:pStyle w:val="Standard"/>
        <w:spacing w:before="160" w:after="160" w:line="360" w:lineRule="auto"/>
        <w:jc w:val="both"/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</w:t>
      </w:r>
    </w:p>
    <w:p w14:paraId="70DAA622" w14:textId="77777777" w:rsidR="00FE5C5D" w:rsidRDefault="00BA1A71">
      <w:pPr>
        <w:pStyle w:val="Standard"/>
        <w:spacing w:before="160" w:after="160" w:line="360" w:lineRule="auto"/>
        <w:jc w:val="both"/>
      </w:pPr>
      <w:proofErr w:type="gramStart"/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Dátum:</w:t>
      </w: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…</w:t>
      </w:r>
      <w:proofErr w:type="gramEnd"/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………………</w:t>
      </w:r>
      <w:proofErr w:type="gramStart"/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…….</w:t>
      </w:r>
      <w:proofErr w:type="gramEnd"/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.</w:t>
      </w:r>
    </w:p>
    <w:p w14:paraId="0F246A4E" w14:textId="77777777" w:rsidR="00FE5C5D" w:rsidRDefault="00BA1A71">
      <w:pPr>
        <w:pStyle w:val="Standard"/>
        <w:spacing w:after="20" w:line="360" w:lineRule="auto"/>
        <w:jc w:val="center"/>
      </w:pPr>
      <w:r>
        <w:rPr>
          <w:rFonts w:ascii="Times, 'Times New Roman'" w:eastAsia="Times New Roman" w:hAnsi="Times, 'Times New Roman'" w:cs="Times, 'Times New Roman'"/>
          <w:sz w:val="24"/>
          <w:szCs w:val="24"/>
          <w:lang w:eastAsia="hu-HU"/>
        </w:rPr>
        <w:t>………………………………………….</w:t>
      </w:r>
    </w:p>
    <w:p w14:paraId="030EE0DF" w14:textId="77777777" w:rsidR="00FE5C5D" w:rsidRDefault="00BA1A71">
      <w:pPr>
        <w:pStyle w:val="Standard"/>
        <w:spacing w:after="20" w:line="360" w:lineRule="auto"/>
        <w:jc w:val="center"/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az ellátást igénybe vevő</w:t>
      </w:r>
    </w:p>
    <w:p w14:paraId="6CD576C4" w14:textId="77777777" w:rsidR="00FE5C5D" w:rsidRDefault="00BA1A71">
      <w:pPr>
        <w:pStyle w:val="Standard"/>
        <w:spacing w:after="20" w:line="360" w:lineRule="auto"/>
        <w:jc w:val="center"/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</w:pPr>
      <w:r>
        <w:rPr>
          <w:rFonts w:ascii="Times, 'Times New Roman'" w:eastAsia="Times New Roman" w:hAnsi="Times, 'Times New Roman'" w:cs="Times, 'Times New Roman'"/>
          <w:b/>
          <w:bCs/>
          <w:sz w:val="24"/>
          <w:szCs w:val="24"/>
          <w:lang w:eastAsia="hu-HU"/>
        </w:rPr>
        <w:t>(törvényes képviselő) aláírása</w:t>
      </w:r>
    </w:p>
    <w:p w14:paraId="543A4067" w14:textId="77777777" w:rsidR="00FE5C5D" w:rsidRDefault="00FE5C5D">
      <w:pPr>
        <w:pStyle w:val="Standard"/>
        <w:spacing w:after="0" w:line="36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sectPr w:rsidR="00FE5C5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E9AF0" w14:textId="77777777" w:rsidR="00BA1A71" w:rsidRDefault="00BA1A71">
      <w:r>
        <w:separator/>
      </w:r>
    </w:p>
  </w:endnote>
  <w:endnote w:type="continuationSeparator" w:id="0">
    <w:p w14:paraId="3013F28F" w14:textId="77777777" w:rsidR="00BA1A71" w:rsidRDefault="00BA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, 'Times New Roman'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7DA4" w14:textId="0DEB7078" w:rsidR="00595A82" w:rsidRDefault="00595A82">
    <w:pPr>
      <w:pStyle w:val="llb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1C46763A" wp14:editId="2F68D26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610400" cy="594000"/>
          <wp:effectExtent l="0" t="0" r="0" b="317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10400" cy="59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16DAF" w14:textId="77777777" w:rsidR="00BA1A71" w:rsidRDefault="00BA1A71">
      <w:r>
        <w:rPr>
          <w:color w:val="000000"/>
        </w:rPr>
        <w:separator/>
      </w:r>
    </w:p>
  </w:footnote>
  <w:footnote w:type="continuationSeparator" w:id="0">
    <w:p w14:paraId="61E3A102" w14:textId="77777777" w:rsidR="00BA1A71" w:rsidRDefault="00BA1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8119" w14:textId="4F1D84D6" w:rsidR="00BA1A71" w:rsidRDefault="00B738A5" w:rsidP="00B738A5">
    <w:pPr>
      <w:pStyle w:val="lfej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3A7DEC9F" wp14:editId="758DAC65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480800" cy="1378800"/>
          <wp:effectExtent l="0" t="0" r="635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480800" cy="137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93455B" w14:textId="77777777" w:rsidR="00B738A5" w:rsidRDefault="00B738A5" w:rsidP="00B738A5">
    <w:pPr>
      <w:pStyle w:val="lfej"/>
    </w:pPr>
  </w:p>
  <w:p w14:paraId="10B6EBFC" w14:textId="77777777" w:rsidR="00B738A5" w:rsidRDefault="00B738A5" w:rsidP="00B738A5">
    <w:pPr>
      <w:pStyle w:val="lfej"/>
    </w:pPr>
  </w:p>
  <w:p w14:paraId="0B5DC8DF" w14:textId="77777777" w:rsidR="00B738A5" w:rsidRPr="00B738A5" w:rsidRDefault="00B738A5" w:rsidP="00B738A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E5C5D"/>
    <w:rsid w:val="00595A82"/>
    <w:rsid w:val="00897362"/>
    <w:rsid w:val="00901714"/>
    <w:rsid w:val="00B738A5"/>
    <w:rsid w:val="00BA1A71"/>
    <w:rsid w:val="00F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288C"/>
  <w15:docId w15:val="{84322FD6-C94B-439C-85D4-CF02CFFB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Lucida Sans"/>
    </w:rPr>
  </w:style>
  <w:style w:type="paragraph" w:styleId="Kpalrs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Standard"/>
    <w:pPr>
      <w:spacing w:after="0" w:line="240" w:lineRule="auto"/>
    </w:pPr>
  </w:style>
  <w:style w:type="paragraph" w:styleId="llb">
    <w:name w:val="footer"/>
    <w:basedOn w:val="Standard"/>
    <w:pPr>
      <w:spacing w:after="0" w:line="240" w:lineRule="auto"/>
    </w:pPr>
  </w:style>
  <w:style w:type="paragraph" w:styleId="Buborkszveg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Alcm">
    <w:name w:val="Subtitle"/>
    <w:basedOn w:val="Standard"/>
    <w:next w:val="Standard"/>
    <w:uiPriority w:val="11"/>
    <w:qFormat/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paragraph" w:styleId="Nincstrkz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b/>
    </w:rPr>
  </w:style>
  <w:style w:type="character" w:customStyle="1" w:styleId="lfejChar">
    <w:name w:val="Élőfej Char"/>
    <w:basedOn w:val="Bekezdsalapbettpusa"/>
  </w:style>
  <w:style w:type="character" w:customStyle="1" w:styleId="llbChar">
    <w:name w:val="Élőláb Char"/>
    <w:basedOn w:val="Bekezdsalapbettpusa"/>
  </w:style>
  <w:style w:type="character" w:customStyle="1" w:styleId="BuborkszvegChar">
    <w:name w:val="Buborékszöveg Char"/>
    <w:rPr>
      <w:rFonts w:ascii="Tahoma" w:eastAsia="Tahoma" w:hAnsi="Tahoma" w:cs="Tahoma"/>
      <w:sz w:val="16"/>
      <w:szCs w:val="16"/>
    </w:rPr>
  </w:style>
  <w:style w:type="character" w:customStyle="1" w:styleId="AlcmChar">
    <w:name w:val="Alcím Ch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Ferencvárosi Szociális és Gyermekjóléti Intézmények</vt:lpstr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Ferencvárosi Szociális és Gyermekjóléti Intézmények</dc:title>
  <dc:creator>veghk</dc:creator>
  <cp:lastModifiedBy>Kuszi Krisztina</cp:lastModifiedBy>
  <cp:revision>2</cp:revision>
  <cp:lastPrinted>2011-12-12T15:32:00Z</cp:lastPrinted>
  <dcterms:created xsi:type="dcterms:W3CDTF">2026-10-09T16:02:00Z</dcterms:created>
  <dcterms:modified xsi:type="dcterms:W3CDTF">2026-10-09T16:02:00Z</dcterms:modified>
</cp:coreProperties>
</file>